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before="120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DANH SÁCH HỌC SINH - SINH VIÊN NHẬN HỌC BỔNG </w:t>
      </w:r>
    </w:p>
    <w:tbl>
      <w:tblPr>
        <w:tblStyle w:val="7"/>
        <w:tblW w:w="8661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left w:w="108" w:type="dxa"/>
          <w:right w:w="108" w:type="dxa"/>
        </w:tblCellMar>
      </w:tblPr>
      <w:tblGrid>
        <w:gridCol w:w="765"/>
        <w:gridCol w:w="2990"/>
        <w:gridCol w:w="1830"/>
        <w:gridCol w:w="1580"/>
        <w:gridCol w:w="149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bookmarkStart w:id="0" w:name="_GoBack"/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STT</w:t>
            </w:r>
          </w:p>
        </w:tc>
        <w:tc>
          <w:tcPr>
            <w:tcW w:w="299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HỌ VÀ TÊN</w:t>
            </w:r>
          </w:p>
        </w:tc>
        <w:tc>
          <w:tcPr>
            <w:tcW w:w="183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LỚP</w:t>
            </w:r>
          </w:p>
        </w:tc>
        <w:tc>
          <w:tcPr>
            <w:tcW w:w="1580" w:type="dxa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CÔNG TY</w:t>
            </w:r>
          </w:p>
        </w:tc>
        <w:tc>
          <w:tcPr>
            <w:tcW w:w="1496" w:type="dxa"/>
            <w:tcBorders>
              <w:left w:val="single" w:color="auto" w:sz="12" w:space="0"/>
              <w:bottom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GHI CHÚ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</w:t>
            </w:r>
          </w:p>
        </w:tc>
        <w:tc>
          <w:tcPr>
            <w:tcW w:w="2990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Lê Khắc Dũng</w:t>
            </w:r>
          </w:p>
        </w:tc>
        <w:tc>
          <w:tcPr>
            <w:tcW w:w="1830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 xml:space="preserve">14CĐ - Đ1 </w:t>
            </w:r>
          </w:p>
        </w:tc>
        <w:tc>
          <w:tcPr>
            <w:tcW w:w="1580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Meteccons</w:t>
            </w:r>
          </w:p>
        </w:tc>
        <w:tc>
          <w:tcPr>
            <w:tcW w:w="1496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2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Nguyễn Văn Sinh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 xml:space="preserve">14CĐ - Đ1 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3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Lưu Văn Khánh Tiên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 xml:space="preserve">14CĐ - Đ1 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4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Thiên Akazet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14CĐ - Đ2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5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Tạ Linh Hoạt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14CĐ - Đ2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6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Nguyễn Văn Thuột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15TN - Đ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7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Trần Thế Phương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15TN - Đ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8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Bùi Công Thắng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15TN - Đ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9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Huỳnh Trung Tiến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14CĐ - ĐT2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10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Lê Văn Tuấn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14CĐ - ĐT2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</w:t>
            </w:r>
          </w:p>
        </w:tc>
        <w:tc>
          <w:tcPr>
            <w:tcW w:w="2990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Nguyễn Huy Thược</w:t>
            </w:r>
          </w:p>
        </w:tc>
        <w:tc>
          <w:tcPr>
            <w:tcW w:w="1830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ĐĐT1</w:t>
            </w:r>
          </w:p>
        </w:tc>
        <w:tc>
          <w:tcPr>
            <w:tcW w:w="1580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Mepac</w:t>
            </w:r>
          </w:p>
        </w:tc>
        <w:tc>
          <w:tcPr>
            <w:tcW w:w="1496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2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Vương Quốc Bảo Thông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ĐĐT1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3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Huỳnh Thị Xuân Thời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ĐĐT1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4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Nguyễn Văn Thiệu Qui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ĐĐT2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5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Phan Thanh Trung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ĐĐT2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6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Phạm Thanh Hiếu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ĐĐT5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7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Trần Tuấn Duy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ĐĐT5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8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Nguyễn Phú Quý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ĐĐT6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9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Nguyễn Quốc Thái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ĐĐT8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1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10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Võ Xuân Tha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ĐĐT7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</w:t>
            </w:r>
          </w:p>
        </w:tc>
        <w:tc>
          <w:tcPr>
            <w:tcW w:w="2990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Phan Văn Kiệt</w:t>
            </w:r>
          </w:p>
        </w:tc>
        <w:tc>
          <w:tcPr>
            <w:tcW w:w="1830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16CĐ - ĐĐT</w:t>
            </w:r>
          </w:p>
        </w:tc>
        <w:tc>
          <w:tcPr>
            <w:tcW w:w="1580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Daphaco</w:t>
            </w:r>
          </w:p>
        </w:tc>
        <w:tc>
          <w:tcPr>
            <w:tcW w:w="1496" w:type="dxa"/>
            <w:tcBorders>
              <w:top w:val="single" w:color="auto" w:sz="1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2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Phan Duy Thịnh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16CĐ - ĐĐT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3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Cao Minh Lực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ĐĐT5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4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Phạm Văn Hậu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ĐĐT7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5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Trần Văn Lưu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ĐĐT7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6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Kim Ngọc Xi Đene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15CĐ - ĐĐT8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7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Lê Cẩm Nghĩa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15TC - ĐT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8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Châu Quang Thần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15TC - Đ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9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Nguyễn Văn Hóa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15TC - Đ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  <w:bottom w:val="single" w:color="auto" w:sz="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65" w:type="dxa"/>
            <w:tcBorders>
              <w:top w:val="single" w:color="auto" w:sz="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10</w:t>
            </w:r>
          </w:p>
        </w:tc>
        <w:tc>
          <w:tcPr>
            <w:tcW w:w="2990" w:type="dxa"/>
            <w:tcBorders>
              <w:top w:val="single" w:color="auto" w:sz="2" w:space="0"/>
              <w:left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Nguyễn Minh Nhật</w:t>
            </w:r>
          </w:p>
        </w:tc>
        <w:tc>
          <w:tcPr>
            <w:tcW w:w="1830" w:type="dxa"/>
            <w:tcBorders>
              <w:top w:val="single" w:color="auto" w:sz="2" w:space="0"/>
              <w:left w:val="single" w:color="auto" w:sz="12" w:space="0"/>
              <w:right w:val="single" w:color="auto" w:sz="12" w:space="0"/>
            </w:tcBorders>
            <w:textDirection w:val="lrTb"/>
            <w:vAlign w:val="top"/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vertAlign w:val="baseline"/>
                <w:lang w:val="en-US"/>
              </w:rPr>
              <w:t>15TC - Đ</w:t>
            </w:r>
          </w:p>
        </w:tc>
        <w:tc>
          <w:tcPr>
            <w:tcW w:w="1580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  <w:tc>
          <w:tcPr>
            <w:tcW w:w="1496" w:type="dxa"/>
            <w:tcBorders>
              <w:top w:val="single" w:color="auto" w:sz="2" w:space="0"/>
              <w:left w:val="single" w:color="auto" w:sz="12" w:space="0"/>
            </w:tcBorders>
          </w:tcPr>
          <w:p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vertAlign w:val="baseline"/>
              </w:rPr>
            </w:pPr>
          </w:p>
        </w:tc>
      </w:tr>
      <w:bookmarkEnd w:id="0"/>
    </w:tbl>
    <w:p>
      <w:pPr>
        <w:pStyle w:val="3"/>
        <w:widowControl w:val="0"/>
        <w:tabs>
          <w:tab w:val="left" w:pos="720"/>
        </w:tabs>
        <w:spacing w:after="120" w:line="360" w:lineRule="auto"/>
        <w:jc w:val="both"/>
        <w:rPr>
          <w:sz w:val="26"/>
          <w:lang w:val="vi-VN"/>
        </w:rPr>
      </w:pPr>
    </w:p>
    <w:sectPr>
      <w:pgSz w:w="11906" w:h="16838"/>
      <w:pgMar w:top="1134" w:right="851" w:bottom="1134" w:left="1701" w:header="709" w:footer="709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86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86"/>
    <w:family w:val="roman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Arial">
    <w:panose1 w:val="020B0604020202020204"/>
    <w:charset w:val="86"/>
    <w:family w:val="modern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modern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86"/>
    <w:family w:val="swiss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decorative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cumentProtection w:enforcement="0"/>
  <w:defaultTabStop w:val="720"/>
  <w:characterSpacingControl w:val="doNotCompress"/>
  <w:compat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247"/>
    <w:rsid w:val="0001117B"/>
    <w:rsid w:val="0001553A"/>
    <w:rsid w:val="00015A16"/>
    <w:rsid w:val="000171FF"/>
    <w:rsid w:val="00025C72"/>
    <w:rsid w:val="000279BB"/>
    <w:rsid w:val="00057B01"/>
    <w:rsid w:val="00060296"/>
    <w:rsid w:val="0006109C"/>
    <w:rsid w:val="0006447E"/>
    <w:rsid w:val="00071D72"/>
    <w:rsid w:val="000726A5"/>
    <w:rsid w:val="00072D3A"/>
    <w:rsid w:val="00076B6E"/>
    <w:rsid w:val="00082254"/>
    <w:rsid w:val="00093809"/>
    <w:rsid w:val="00095D79"/>
    <w:rsid w:val="000B03D7"/>
    <w:rsid w:val="000B0A2F"/>
    <w:rsid w:val="000B1670"/>
    <w:rsid w:val="000B4FC0"/>
    <w:rsid w:val="000B51EE"/>
    <w:rsid w:val="000C0FD9"/>
    <w:rsid w:val="000D2580"/>
    <w:rsid w:val="000D2D95"/>
    <w:rsid w:val="000D52B3"/>
    <w:rsid w:val="000E00A3"/>
    <w:rsid w:val="000E222D"/>
    <w:rsid w:val="000E54E6"/>
    <w:rsid w:val="000E65EF"/>
    <w:rsid w:val="00113840"/>
    <w:rsid w:val="00114213"/>
    <w:rsid w:val="0012397C"/>
    <w:rsid w:val="00133247"/>
    <w:rsid w:val="001416E0"/>
    <w:rsid w:val="00141AFB"/>
    <w:rsid w:val="00145AE2"/>
    <w:rsid w:val="0015198A"/>
    <w:rsid w:val="00161345"/>
    <w:rsid w:val="001654B7"/>
    <w:rsid w:val="00166968"/>
    <w:rsid w:val="00167172"/>
    <w:rsid w:val="0017195A"/>
    <w:rsid w:val="00174CD0"/>
    <w:rsid w:val="00180DA2"/>
    <w:rsid w:val="001A0D78"/>
    <w:rsid w:val="001A21F7"/>
    <w:rsid w:val="001B0FFC"/>
    <w:rsid w:val="001C2F9A"/>
    <w:rsid w:val="001C5CE8"/>
    <w:rsid w:val="001D19F5"/>
    <w:rsid w:val="001D605A"/>
    <w:rsid w:val="00201190"/>
    <w:rsid w:val="00202E35"/>
    <w:rsid w:val="0020323D"/>
    <w:rsid w:val="002044BB"/>
    <w:rsid w:val="002079DD"/>
    <w:rsid w:val="002100BC"/>
    <w:rsid w:val="002107BA"/>
    <w:rsid w:val="0021081A"/>
    <w:rsid w:val="002152A2"/>
    <w:rsid w:val="00220D8C"/>
    <w:rsid w:val="00241370"/>
    <w:rsid w:val="00254C2D"/>
    <w:rsid w:val="00257389"/>
    <w:rsid w:val="00263FBB"/>
    <w:rsid w:val="00291F21"/>
    <w:rsid w:val="002A009A"/>
    <w:rsid w:val="002B12D0"/>
    <w:rsid w:val="002B4F44"/>
    <w:rsid w:val="002D0E6A"/>
    <w:rsid w:val="002D3884"/>
    <w:rsid w:val="002E0310"/>
    <w:rsid w:val="002E2EE0"/>
    <w:rsid w:val="002F6179"/>
    <w:rsid w:val="002F652C"/>
    <w:rsid w:val="00300DE4"/>
    <w:rsid w:val="0030176B"/>
    <w:rsid w:val="003103CD"/>
    <w:rsid w:val="0031238C"/>
    <w:rsid w:val="003202C6"/>
    <w:rsid w:val="003207D8"/>
    <w:rsid w:val="00320BC8"/>
    <w:rsid w:val="00321E6D"/>
    <w:rsid w:val="00321F73"/>
    <w:rsid w:val="00325220"/>
    <w:rsid w:val="00326EE2"/>
    <w:rsid w:val="00331263"/>
    <w:rsid w:val="00336EE9"/>
    <w:rsid w:val="00341E59"/>
    <w:rsid w:val="00341F66"/>
    <w:rsid w:val="00343110"/>
    <w:rsid w:val="0034675B"/>
    <w:rsid w:val="00350B70"/>
    <w:rsid w:val="00366BB9"/>
    <w:rsid w:val="00373CA3"/>
    <w:rsid w:val="00382AE6"/>
    <w:rsid w:val="003839D6"/>
    <w:rsid w:val="00384F41"/>
    <w:rsid w:val="00397C44"/>
    <w:rsid w:val="003A2601"/>
    <w:rsid w:val="003A4ED2"/>
    <w:rsid w:val="003A7307"/>
    <w:rsid w:val="003B5388"/>
    <w:rsid w:val="003B59F0"/>
    <w:rsid w:val="003C4E2A"/>
    <w:rsid w:val="003D5564"/>
    <w:rsid w:val="003E2780"/>
    <w:rsid w:val="003F3CD6"/>
    <w:rsid w:val="003F3D26"/>
    <w:rsid w:val="003F5AAC"/>
    <w:rsid w:val="0040277C"/>
    <w:rsid w:val="00405723"/>
    <w:rsid w:val="00405ABE"/>
    <w:rsid w:val="00407AAE"/>
    <w:rsid w:val="00421322"/>
    <w:rsid w:val="00422D30"/>
    <w:rsid w:val="0042476D"/>
    <w:rsid w:val="00433E8F"/>
    <w:rsid w:val="00437775"/>
    <w:rsid w:val="00441FD4"/>
    <w:rsid w:val="0044300B"/>
    <w:rsid w:val="00446DD0"/>
    <w:rsid w:val="00452B8E"/>
    <w:rsid w:val="00457FFD"/>
    <w:rsid w:val="004619DC"/>
    <w:rsid w:val="00462D16"/>
    <w:rsid w:val="0046631C"/>
    <w:rsid w:val="00472FB4"/>
    <w:rsid w:val="0047517B"/>
    <w:rsid w:val="004805A4"/>
    <w:rsid w:val="00486A6A"/>
    <w:rsid w:val="004875B6"/>
    <w:rsid w:val="00487CC6"/>
    <w:rsid w:val="00491961"/>
    <w:rsid w:val="00494370"/>
    <w:rsid w:val="00496153"/>
    <w:rsid w:val="004A111C"/>
    <w:rsid w:val="004A7026"/>
    <w:rsid w:val="004B20B2"/>
    <w:rsid w:val="004C2ACC"/>
    <w:rsid w:val="004C3787"/>
    <w:rsid w:val="004D1E77"/>
    <w:rsid w:val="004E4859"/>
    <w:rsid w:val="005027D6"/>
    <w:rsid w:val="00503B02"/>
    <w:rsid w:val="00505A39"/>
    <w:rsid w:val="00511733"/>
    <w:rsid w:val="00513238"/>
    <w:rsid w:val="00523A5B"/>
    <w:rsid w:val="00532335"/>
    <w:rsid w:val="005345A1"/>
    <w:rsid w:val="00534E1D"/>
    <w:rsid w:val="00546A2A"/>
    <w:rsid w:val="005535DC"/>
    <w:rsid w:val="0056472E"/>
    <w:rsid w:val="005708A4"/>
    <w:rsid w:val="0057410E"/>
    <w:rsid w:val="0057541F"/>
    <w:rsid w:val="00576541"/>
    <w:rsid w:val="00584FC3"/>
    <w:rsid w:val="00586429"/>
    <w:rsid w:val="0058690C"/>
    <w:rsid w:val="005A6710"/>
    <w:rsid w:val="005B18E4"/>
    <w:rsid w:val="005B307F"/>
    <w:rsid w:val="005B3BEC"/>
    <w:rsid w:val="005C0730"/>
    <w:rsid w:val="005C1D6F"/>
    <w:rsid w:val="005C3184"/>
    <w:rsid w:val="005C4C76"/>
    <w:rsid w:val="005D2D01"/>
    <w:rsid w:val="005E116B"/>
    <w:rsid w:val="005E6339"/>
    <w:rsid w:val="005F3A47"/>
    <w:rsid w:val="00600108"/>
    <w:rsid w:val="00601E80"/>
    <w:rsid w:val="00605DF9"/>
    <w:rsid w:val="006113EE"/>
    <w:rsid w:val="006123DC"/>
    <w:rsid w:val="00612700"/>
    <w:rsid w:val="00613B7A"/>
    <w:rsid w:val="0061759A"/>
    <w:rsid w:val="0062320A"/>
    <w:rsid w:val="00624E4C"/>
    <w:rsid w:val="00631851"/>
    <w:rsid w:val="00636048"/>
    <w:rsid w:val="006363D7"/>
    <w:rsid w:val="00641B7E"/>
    <w:rsid w:val="0064737F"/>
    <w:rsid w:val="00656FF0"/>
    <w:rsid w:val="006604DE"/>
    <w:rsid w:val="0066518E"/>
    <w:rsid w:val="006651B8"/>
    <w:rsid w:val="006669EA"/>
    <w:rsid w:val="00671DDF"/>
    <w:rsid w:val="0068126B"/>
    <w:rsid w:val="00683456"/>
    <w:rsid w:val="00683819"/>
    <w:rsid w:val="00691CD9"/>
    <w:rsid w:val="0069489E"/>
    <w:rsid w:val="00696C49"/>
    <w:rsid w:val="006A653F"/>
    <w:rsid w:val="006A6657"/>
    <w:rsid w:val="006B5DFC"/>
    <w:rsid w:val="006C00CC"/>
    <w:rsid w:val="006D1724"/>
    <w:rsid w:val="006D3D3A"/>
    <w:rsid w:val="006D4DBF"/>
    <w:rsid w:val="006E6503"/>
    <w:rsid w:val="006F66A2"/>
    <w:rsid w:val="007001AF"/>
    <w:rsid w:val="00702239"/>
    <w:rsid w:val="00703CFA"/>
    <w:rsid w:val="00714B14"/>
    <w:rsid w:val="00715594"/>
    <w:rsid w:val="007229B0"/>
    <w:rsid w:val="00724D4F"/>
    <w:rsid w:val="00737641"/>
    <w:rsid w:val="00744A82"/>
    <w:rsid w:val="00751587"/>
    <w:rsid w:val="0075379E"/>
    <w:rsid w:val="00766E8F"/>
    <w:rsid w:val="00770F79"/>
    <w:rsid w:val="00776D96"/>
    <w:rsid w:val="00787EAF"/>
    <w:rsid w:val="00791C10"/>
    <w:rsid w:val="0079244E"/>
    <w:rsid w:val="007960DD"/>
    <w:rsid w:val="00796F32"/>
    <w:rsid w:val="007A3380"/>
    <w:rsid w:val="007A5405"/>
    <w:rsid w:val="007A7F5F"/>
    <w:rsid w:val="007B00CF"/>
    <w:rsid w:val="007B5B83"/>
    <w:rsid w:val="007C06FD"/>
    <w:rsid w:val="007C09B8"/>
    <w:rsid w:val="007C31F8"/>
    <w:rsid w:val="007D46C0"/>
    <w:rsid w:val="007D6711"/>
    <w:rsid w:val="007D78E4"/>
    <w:rsid w:val="007E360C"/>
    <w:rsid w:val="007E48A6"/>
    <w:rsid w:val="007F265E"/>
    <w:rsid w:val="007F5E69"/>
    <w:rsid w:val="00800A95"/>
    <w:rsid w:val="00803E37"/>
    <w:rsid w:val="00804560"/>
    <w:rsid w:val="00820521"/>
    <w:rsid w:val="008335E9"/>
    <w:rsid w:val="00834D04"/>
    <w:rsid w:val="008371F9"/>
    <w:rsid w:val="00842D79"/>
    <w:rsid w:val="0084538F"/>
    <w:rsid w:val="0086650E"/>
    <w:rsid w:val="00871BB8"/>
    <w:rsid w:val="008744DE"/>
    <w:rsid w:val="008814B3"/>
    <w:rsid w:val="008930C0"/>
    <w:rsid w:val="00894DB6"/>
    <w:rsid w:val="008A24C1"/>
    <w:rsid w:val="008A3D02"/>
    <w:rsid w:val="008A5F3C"/>
    <w:rsid w:val="008B4BE5"/>
    <w:rsid w:val="008B4DCB"/>
    <w:rsid w:val="008C01EA"/>
    <w:rsid w:val="008C4315"/>
    <w:rsid w:val="008C544C"/>
    <w:rsid w:val="008C7C05"/>
    <w:rsid w:val="008F23D6"/>
    <w:rsid w:val="00900A78"/>
    <w:rsid w:val="0091031F"/>
    <w:rsid w:val="00911AC0"/>
    <w:rsid w:val="009127A4"/>
    <w:rsid w:val="00914EEB"/>
    <w:rsid w:val="00923EF4"/>
    <w:rsid w:val="00925125"/>
    <w:rsid w:val="009279D3"/>
    <w:rsid w:val="00934404"/>
    <w:rsid w:val="00945A04"/>
    <w:rsid w:val="00956AA3"/>
    <w:rsid w:val="00965EE6"/>
    <w:rsid w:val="00972A3B"/>
    <w:rsid w:val="00976F66"/>
    <w:rsid w:val="009868E6"/>
    <w:rsid w:val="00991EC1"/>
    <w:rsid w:val="009A2E5F"/>
    <w:rsid w:val="009B12A8"/>
    <w:rsid w:val="009B65C9"/>
    <w:rsid w:val="009B7FBA"/>
    <w:rsid w:val="009D3D4E"/>
    <w:rsid w:val="009D58E8"/>
    <w:rsid w:val="009E1348"/>
    <w:rsid w:val="009E1A43"/>
    <w:rsid w:val="009E556B"/>
    <w:rsid w:val="009E6D79"/>
    <w:rsid w:val="009F2AE0"/>
    <w:rsid w:val="00A02BA8"/>
    <w:rsid w:val="00A10D99"/>
    <w:rsid w:val="00A15499"/>
    <w:rsid w:val="00A1776A"/>
    <w:rsid w:val="00A25ACB"/>
    <w:rsid w:val="00A25FFA"/>
    <w:rsid w:val="00A321B5"/>
    <w:rsid w:val="00A41EC9"/>
    <w:rsid w:val="00A43F0B"/>
    <w:rsid w:val="00A57356"/>
    <w:rsid w:val="00A62B4C"/>
    <w:rsid w:val="00A63519"/>
    <w:rsid w:val="00A65363"/>
    <w:rsid w:val="00A823DE"/>
    <w:rsid w:val="00A8277F"/>
    <w:rsid w:val="00A84787"/>
    <w:rsid w:val="00A91C19"/>
    <w:rsid w:val="00AA1EE3"/>
    <w:rsid w:val="00AA3B88"/>
    <w:rsid w:val="00AA3E29"/>
    <w:rsid w:val="00AA7027"/>
    <w:rsid w:val="00AB2BC2"/>
    <w:rsid w:val="00AB37A0"/>
    <w:rsid w:val="00AC5565"/>
    <w:rsid w:val="00AD46C2"/>
    <w:rsid w:val="00AD7E9E"/>
    <w:rsid w:val="00AE6022"/>
    <w:rsid w:val="00AE6707"/>
    <w:rsid w:val="00AF0749"/>
    <w:rsid w:val="00AF0922"/>
    <w:rsid w:val="00B03A4C"/>
    <w:rsid w:val="00B110C0"/>
    <w:rsid w:val="00B11C10"/>
    <w:rsid w:val="00B144DD"/>
    <w:rsid w:val="00B17D5B"/>
    <w:rsid w:val="00B220AC"/>
    <w:rsid w:val="00B26D9E"/>
    <w:rsid w:val="00B30EA1"/>
    <w:rsid w:val="00B33DEE"/>
    <w:rsid w:val="00B33F5F"/>
    <w:rsid w:val="00B45E5A"/>
    <w:rsid w:val="00B470D2"/>
    <w:rsid w:val="00B4711D"/>
    <w:rsid w:val="00B51C2A"/>
    <w:rsid w:val="00B556E3"/>
    <w:rsid w:val="00B629ED"/>
    <w:rsid w:val="00B63166"/>
    <w:rsid w:val="00B64F16"/>
    <w:rsid w:val="00B825FF"/>
    <w:rsid w:val="00B8334F"/>
    <w:rsid w:val="00B84136"/>
    <w:rsid w:val="00B95215"/>
    <w:rsid w:val="00BA0F1B"/>
    <w:rsid w:val="00BA4626"/>
    <w:rsid w:val="00BA56A0"/>
    <w:rsid w:val="00BA56C6"/>
    <w:rsid w:val="00BB1DE3"/>
    <w:rsid w:val="00BB560C"/>
    <w:rsid w:val="00BB58E4"/>
    <w:rsid w:val="00BC2AD4"/>
    <w:rsid w:val="00BD7186"/>
    <w:rsid w:val="00BE1FC0"/>
    <w:rsid w:val="00BE2C4C"/>
    <w:rsid w:val="00BE4A36"/>
    <w:rsid w:val="00BE5E38"/>
    <w:rsid w:val="00BE74B1"/>
    <w:rsid w:val="00BE7EB6"/>
    <w:rsid w:val="00BF43B2"/>
    <w:rsid w:val="00C07C55"/>
    <w:rsid w:val="00C27B13"/>
    <w:rsid w:val="00C42717"/>
    <w:rsid w:val="00C44739"/>
    <w:rsid w:val="00C470CE"/>
    <w:rsid w:val="00C54491"/>
    <w:rsid w:val="00C6022C"/>
    <w:rsid w:val="00C70783"/>
    <w:rsid w:val="00C70CEF"/>
    <w:rsid w:val="00C77906"/>
    <w:rsid w:val="00C77DBA"/>
    <w:rsid w:val="00C82499"/>
    <w:rsid w:val="00CA25C5"/>
    <w:rsid w:val="00CB2189"/>
    <w:rsid w:val="00CB2996"/>
    <w:rsid w:val="00CB5D58"/>
    <w:rsid w:val="00CB633C"/>
    <w:rsid w:val="00CC4878"/>
    <w:rsid w:val="00CC5CD9"/>
    <w:rsid w:val="00CC7CA2"/>
    <w:rsid w:val="00CD05BB"/>
    <w:rsid w:val="00CD0643"/>
    <w:rsid w:val="00CD1B9E"/>
    <w:rsid w:val="00CD6533"/>
    <w:rsid w:val="00CE05BA"/>
    <w:rsid w:val="00CE2CF7"/>
    <w:rsid w:val="00CE3872"/>
    <w:rsid w:val="00CF4FC2"/>
    <w:rsid w:val="00D03CFF"/>
    <w:rsid w:val="00D069FF"/>
    <w:rsid w:val="00D07C46"/>
    <w:rsid w:val="00D10D29"/>
    <w:rsid w:val="00D16541"/>
    <w:rsid w:val="00D26EF0"/>
    <w:rsid w:val="00D27CAD"/>
    <w:rsid w:val="00D3652A"/>
    <w:rsid w:val="00D366B2"/>
    <w:rsid w:val="00D42B71"/>
    <w:rsid w:val="00D444E2"/>
    <w:rsid w:val="00D53CEA"/>
    <w:rsid w:val="00D5497E"/>
    <w:rsid w:val="00D60953"/>
    <w:rsid w:val="00D6119D"/>
    <w:rsid w:val="00D638DD"/>
    <w:rsid w:val="00D71262"/>
    <w:rsid w:val="00D761E6"/>
    <w:rsid w:val="00D76CAD"/>
    <w:rsid w:val="00D775E4"/>
    <w:rsid w:val="00D810C1"/>
    <w:rsid w:val="00D912B3"/>
    <w:rsid w:val="00D93373"/>
    <w:rsid w:val="00D93410"/>
    <w:rsid w:val="00DA2528"/>
    <w:rsid w:val="00DA6603"/>
    <w:rsid w:val="00DB0AE9"/>
    <w:rsid w:val="00DB14F4"/>
    <w:rsid w:val="00DB4552"/>
    <w:rsid w:val="00DB48CC"/>
    <w:rsid w:val="00DC20FD"/>
    <w:rsid w:val="00DC21ED"/>
    <w:rsid w:val="00DC224F"/>
    <w:rsid w:val="00DC555F"/>
    <w:rsid w:val="00DD02A5"/>
    <w:rsid w:val="00DD180A"/>
    <w:rsid w:val="00DE0FCD"/>
    <w:rsid w:val="00DE5A6F"/>
    <w:rsid w:val="00DE5CA0"/>
    <w:rsid w:val="00DF7D4C"/>
    <w:rsid w:val="00E015B6"/>
    <w:rsid w:val="00E14968"/>
    <w:rsid w:val="00E161FA"/>
    <w:rsid w:val="00E167EE"/>
    <w:rsid w:val="00E21A91"/>
    <w:rsid w:val="00E24041"/>
    <w:rsid w:val="00E31A20"/>
    <w:rsid w:val="00E41767"/>
    <w:rsid w:val="00E437B0"/>
    <w:rsid w:val="00E43D86"/>
    <w:rsid w:val="00E53751"/>
    <w:rsid w:val="00E60A3B"/>
    <w:rsid w:val="00E618E8"/>
    <w:rsid w:val="00E62A7D"/>
    <w:rsid w:val="00E63094"/>
    <w:rsid w:val="00E66533"/>
    <w:rsid w:val="00E744E0"/>
    <w:rsid w:val="00E8002F"/>
    <w:rsid w:val="00E81AF6"/>
    <w:rsid w:val="00E83860"/>
    <w:rsid w:val="00E9320F"/>
    <w:rsid w:val="00E9359D"/>
    <w:rsid w:val="00EA12C2"/>
    <w:rsid w:val="00EA7E92"/>
    <w:rsid w:val="00EC0984"/>
    <w:rsid w:val="00EC1A58"/>
    <w:rsid w:val="00EC215D"/>
    <w:rsid w:val="00ED1AAA"/>
    <w:rsid w:val="00ED2791"/>
    <w:rsid w:val="00ED2E89"/>
    <w:rsid w:val="00ED449F"/>
    <w:rsid w:val="00ED4534"/>
    <w:rsid w:val="00EE6968"/>
    <w:rsid w:val="00F00561"/>
    <w:rsid w:val="00F04DC4"/>
    <w:rsid w:val="00F1246C"/>
    <w:rsid w:val="00F136C8"/>
    <w:rsid w:val="00F30D3D"/>
    <w:rsid w:val="00F35080"/>
    <w:rsid w:val="00F35D5B"/>
    <w:rsid w:val="00F361A9"/>
    <w:rsid w:val="00F42F23"/>
    <w:rsid w:val="00F43068"/>
    <w:rsid w:val="00F44018"/>
    <w:rsid w:val="00F50E8C"/>
    <w:rsid w:val="00F62E3F"/>
    <w:rsid w:val="00F733AE"/>
    <w:rsid w:val="00F75099"/>
    <w:rsid w:val="00F7776A"/>
    <w:rsid w:val="00F80423"/>
    <w:rsid w:val="00F82B37"/>
    <w:rsid w:val="00F82F21"/>
    <w:rsid w:val="00F876D5"/>
    <w:rsid w:val="00F941DD"/>
    <w:rsid w:val="00FA0E13"/>
    <w:rsid w:val="00FB2CD9"/>
    <w:rsid w:val="00FB2FC4"/>
    <w:rsid w:val="00FC06B8"/>
    <w:rsid w:val="00FC0BB8"/>
    <w:rsid w:val="00FC43AC"/>
    <w:rsid w:val="00FD1E8C"/>
    <w:rsid w:val="00FD223E"/>
    <w:rsid w:val="00FE23B4"/>
    <w:rsid w:val="00FE2982"/>
    <w:rsid w:val="00FE7F75"/>
    <w:rsid w:val="00FF4F5B"/>
    <w:rsid w:val="00FF7456"/>
    <w:rsid w:val="2D100C1C"/>
    <w:rsid w:val="42760E70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Arial" w:hAnsi="Arial" w:eastAsia="Arial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" w:hAnsi="Arial" w:eastAsia="Arial" w:cs="Times New Roman"/>
      <w:sz w:val="22"/>
      <w:szCs w:val="22"/>
      <w:lang w:val="vi-VN" w:eastAsia="en-US" w:bidi="ar-SA"/>
    </w:rPr>
  </w:style>
  <w:style w:type="character" w:default="1" w:styleId="4">
    <w:name w:val="Default Paragraph Font"/>
    <w:semiHidden/>
    <w:uiPriority w:val="99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header"/>
    <w:basedOn w:val="1"/>
    <w:link w:val="10"/>
    <w:semiHidden/>
    <w:qFormat/>
    <w:uiPriority w:val="99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 w:eastAsia="Times New Roman"/>
      <w:sz w:val="24"/>
      <w:szCs w:val="24"/>
      <w:lang w:val="en-US"/>
    </w:rPr>
  </w:style>
  <w:style w:type="character" w:styleId="5">
    <w:name w:val="Hyperlink"/>
    <w:basedOn w:val="4"/>
    <w:semiHidden/>
    <w:qFormat/>
    <w:uiPriority w:val="99"/>
    <w:rPr>
      <w:rFonts w:cs="Times New Roman"/>
      <w:color w:val="0000FF"/>
      <w:u w:val="single"/>
    </w:rPr>
  </w:style>
  <w:style w:type="table" w:styleId="7">
    <w:name w:val="Table Grid"/>
    <w:basedOn w:val="6"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8">
    <w:name w:val="List Paragraph"/>
    <w:basedOn w:val="1"/>
    <w:qFormat/>
    <w:uiPriority w:val="99"/>
    <w:pPr>
      <w:ind w:left="720"/>
      <w:contextualSpacing/>
    </w:pPr>
  </w:style>
  <w:style w:type="character" w:customStyle="1" w:styleId="9">
    <w:name w:val="Balloon Text Char"/>
    <w:basedOn w:val="4"/>
    <w:link w:val="2"/>
    <w:semiHidden/>
    <w:qFormat/>
    <w:locked/>
    <w:uiPriority w:val="99"/>
    <w:rPr>
      <w:rFonts w:ascii="Tahoma" w:hAnsi="Tahoma" w:cs="Tahoma"/>
      <w:sz w:val="16"/>
      <w:szCs w:val="16"/>
    </w:rPr>
  </w:style>
  <w:style w:type="character" w:customStyle="1" w:styleId="10">
    <w:name w:val="Header Char"/>
    <w:basedOn w:val="4"/>
    <w:link w:val="3"/>
    <w:semiHidden/>
    <w:qFormat/>
    <w:locked/>
    <w:uiPriority w:val="99"/>
    <w:rPr>
      <w:rFonts w:ascii="Times New Roman" w:hAnsi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8</Pages>
  <Words>2469</Words>
  <Characters>14075</Characters>
  <Lines>0</Lines>
  <Paragraphs>0</Paragraphs>
  <ScaleCrop>false</ScaleCrop>
  <LinksUpToDate>false</LinksUpToDate>
  <CharactersWithSpaces>0</CharactersWithSpaces>
  <Application>WPS Office_10.1.0.5674_F1E327BC-269C-435d-A152-05C5408002CA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2016-07-14T01:12:00Z</dcterms:created>
  <dc:creator>Sky123.Org</dc:creator>
  <cp:lastModifiedBy>PCPV</cp:lastModifiedBy>
  <dcterms:modified xsi:type="dcterms:W3CDTF">2016-10-03T23:27:12Z</dcterms:modified>
  <dc:title>TIÊU ĐỀ BÀI THAM LUẬN</dc:title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1033-10.1.0.5674</vt:lpwstr>
  </property>
</Properties>
</file>